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FF3" w:rsidRDefault="00B457F1" w:rsidP="00806FF3">
      <w:r>
        <w:t>All prices are per pound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5579"/>
        <w:gridCol w:w="1891"/>
      </w:tblGrid>
      <w:tr w:rsidR="00670058" w:rsidRPr="00670058" w:rsidTr="00257184">
        <w:trPr>
          <w:trHeight w:val="432"/>
        </w:trPr>
        <w:tc>
          <w:tcPr>
            <w:tcW w:w="1010" w:type="pct"/>
            <w:shd w:val="clear" w:color="auto" w:fill="731F1C" w:themeFill="accent5"/>
            <w:vAlign w:val="center"/>
          </w:tcPr>
          <w:p w:rsidR="00670058" w:rsidRPr="00670058" w:rsidRDefault="00B457F1" w:rsidP="00B457F1">
            <w:pPr>
              <w:pStyle w:val="Heading1"/>
              <w:outlineLvl w:val="0"/>
            </w:pPr>
            <w:r>
              <w:t>Currently available?</w:t>
            </w:r>
          </w:p>
        </w:tc>
        <w:sdt>
          <w:sdtPr>
            <w:id w:val="-1068503810"/>
            <w:placeholder>
              <w:docPart w:val="379C6D072B9C44D58792A0D8BC970D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80" w:type="pct"/>
                <w:shd w:val="clear" w:color="auto" w:fill="731F1C" w:themeFill="accent5"/>
                <w:vAlign w:val="center"/>
              </w:tcPr>
              <w:p w:rsidR="00670058" w:rsidRPr="00670058" w:rsidRDefault="00257184" w:rsidP="00257184">
                <w:pPr>
                  <w:pStyle w:val="Heading1"/>
                  <w:outlineLvl w:val="0"/>
                </w:pPr>
                <w:r w:rsidRPr="00257184">
                  <w:t>Item Name/Description</w:t>
                </w:r>
              </w:p>
            </w:tc>
          </w:sdtContent>
        </w:sdt>
        <w:sdt>
          <w:sdtPr>
            <w:id w:val="-1863038192"/>
            <w:placeholder>
              <w:docPart w:val="339D0B68E8274AD39204F300C20AC0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shd w:val="clear" w:color="auto" w:fill="731F1C" w:themeFill="accent5"/>
                <w:vAlign w:val="center"/>
              </w:tcPr>
              <w:p w:rsidR="00670058" w:rsidRPr="00670058" w:rsidRDefault="00670058" w:rsidP="00257184">
                <w:pPr>
                  <w:pStyle w:val="Heading1"/>
                  <w:outlineLvl w:val="0"/>
                </w:pPr>
                <w:r w:rsidRPr="00670058">
                  <w:rPr>
                    <w:rStyle w:val="PlaceholderText"/>
                    <w:color w:val="FFFFFF" w:themeColor="background1"/>
                  </w:rPr>
                  <w:t>Price</w:t>
                </w:r>
              </w:p>
            </w:tc>
          </w:sdtContent>
        </w:sdt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B457F1" w:rsidP="00B457F1">
            <w:r>
              <w:t xml:space="preserve"> Sold out</w:t>
            </w:r>
          </w:p>
        </w:tc>
        <w:tc>
          <w:tcPr>
            <w:tcW w:w="2980" w:type="pct"/>
            <w:vAlign w:val="center"/>
          </w:tcPr>
          <w:p w:rsidR="00670058" w:rsidRPr="00846B76" w:rsidRDefault="00B457F1" w:rsidP="00B457F1">
            <w:r>
              <w:t>Boneless skinless chicken breasts</w:t>
            </w:r>
          </w:p>
        </w:tc>
        <w:tc>
          <w:tcPr>
            <w:tcW w:w="1010" w:type="pct"/>
            <w:vAlign w:val="center"/>
          </w:tcPr>
          <w:p w:rsidR="00670058" w:rsidRPr="00846B76" w:rsidRDefault="00B457F1" w:rsidP="00B457F1">
            <w:pPr>
              <w:spacing w:before="120"/>
            </w:pPr>
            <w:r>
              <w:t>$10.00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B457F1" w:rsidP="00B457F1">
            <w:r>
              <w:t>Yes</w:t>
            </w:r>
          </w:p>
        </w:tc>
        <w:tc>
          <w:tcPr>
            <w:tcW w:w="2980" w:type="pct"/>
            <w:vAlign w:val="center"/>
          </w:tcPr>
          <w:p w:rsidR="00670058" w:rsidRDefault="00B457F1" w:rsidP="00B457F1">
            <w:r>
              <w:t>Breakfast sausage (small link maple flavor)</w:t>
            </w:r>
          </w:p>
          <w:p w:rsidR="00B457F1" w:rsidRPr="00846B76" w:rsidRDefault="00B457F1" w:rsidP="00B457F1">
            <w:r>
              <w:t>10 links per package</w:t>
            </w:r>
          </w:p>
        </w:tc>
        <w:tc>
          <w:tcPr>
            <w:tcW w:w="1010" w:type="pct"/>
            <w:vAlign w:val="center"/>
          </w:tcPr>
          <w:p w:rsidR="00670058" w:rsidRPr="00846B76" w:rsidRDefault="00B457F1" w:rsidP="00B457F1">
            <w:pPr>
              <w:spacing w:before="120"/>
            </w:pPr>
            <w:r>
              <w:t>$7.50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B457F1" w:rsidP="00B457F1">
            <w:r>
              <w:t>Yes</w:t>
            </w:r>
          </w:p>
        </w:tc>
        <w:tc>
          <w:tcPr>
            <w:tcW w:w="2980" w:type="pct"/>
            <w:vAlign w:val="center"/>
          </w:tcPr>
          <w:p w:rsidR="00670058" w:rsidRDefault="00B457F1" w:rsidP="00B457F1">
            <w:r>
              <w:t>Large link chicken brats</w:t>
            </w:r>
            <w:r w:rsidR="00395C4E">
              <w:t xml:space="preserve"> (4 per package)</w:t>
            </w:r>
          </w:p>
          <w:p w:rsidR="00B457F1" w:rsidRDefault="00B457F1" w:rsidP="00B457F1">
            <w:r>
              <w:t>Sweet Italian</w:t>
            </w:r>
          </w:p>
          <w:p w:rsidR="00B457F1" w:rsidRDefault="00B457F1" w:rsidP="00B457F1">
            <w:r>
              <w:t>Mild Italian</w:t>
            </w:r>
          </w:p>
          <w:p w:rsidR="00B457F1" w:rsidRDefault="00B457F1" w:rsidP="00B457F1">
            <w:r>
              <w:t>Hot Italian</w:t>
            </w:r>
          </w:p>
          <w:p w:rsidR="00B457F1" w:rsidRPr="00846B76" w:rsidRDefault="00B457F1" w:rsidP="00B457F1">
            <w:r>
              <w:t>Bratwurst</w:t>
            </w:r>
          </w:p>
        </w:tc>
        <w:tc>
          <w:tcPr>
            <w:tcW w:w="1010" w:type="pct"/>
            <w:vAlign w:val="center"/>
          </w:tcPr>
          <w:p w:rsidR="00670058" w:rsidRPr="00846B76" w:rsidRDefault="00B457F1" w:rsidP="00B457F1">
            <w:pPr>
              <w:spacing w:before="120"/>
            </w:pPr>
            <w:r>
              <w:t>$7.00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395C4E" w:rsidP="00395C4E">
            <w:bookmarkStart w:id="0" w:name="_GoBack" w:colFirst="1" w:colLast="1"/>
            <w:r>
              <w:t>Sold out</w:t>
            </w:r>
          </w:p>
        </w:tc>
        <w:tc>
          <w:tcPr>
            <w:tcW w:w="2980" w:type="pct"/>
            <w:vAlign w:val="center"/>
          </w:tcPr>
          <w:p w:rsidR="00670058" w:rsidRDefault="00395C4E" w:rsidP="00395C4E">
            <w:r>
              <w:t>Thighs</w:t>
            </w:r>
          </w:p>
          <w:p w:rsidR="00395C4E" w:rsidRDefault="00395C4E" w:rsidP="00395C4E">
            <w:r>
              <w:t>4 per package</w:t>
            </w:r>
          </w:p>
        </w:tc>
        <w:tc>
          <w:tcPr>
            <w:tcW w:w="1010" w:type="pct"/>
            <w:vAlign w:val="center"/>
          </w:tcPr>
          <w:p w:rsidR="00670058" w:rsidRPr="00846B76" w:rsidRDefault="00395C4E" w:rsidP="00395C4E">
            <w:pPr>
              <w:spacing w:before="120"/>
            </w:pPr>
            <w:r>
              <w:t>$5.50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395C4E" w:rsidP="00395C4E">
            <w:r>
              <w:t>Yes</w:t>
            </w:r>
          </w:p>
        </w:tc>
        <w:tc>
          <w:tcPr>
            <w:tcW w:w="2980" w:type="pct"/>
            <w:vAlign w:val="center"/>
          </w:tcPr>
          <w:p w:rsidR="00670058" w:rsidRPr="00846B76" w:rsidRDefault="00395C4E" w:rsidP="00395C4E">
            <w:r>
              <w:t>Drumsticks (4 per package)</w:t>
            </w:r>
          </w:p>
        </w:tc>
        <w:tc>
          <w:tcPr>
            <w:tcW w:w="1010" w:type="pct"/>
            <w:vAlign w:val="center"/>
          </w:tcPr>
          <w:p w:rsidR="00670058" w:rsidRPr="00846B76" w:rsidRDefault="00775628" w:rsidP="00775628">
            <w:pPr>
              <w:spacing w:before="120"/>
            </w:pPr>
            <w:r>
              <w:t>$4.00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775628" w:rsidP="00775628">
            <w:r>
              <w:t>Yes</w:t>
            </w:r>
          </w:p>
        </w:tc>
        <w:tc>
          <w:tcPr>
            <w:tcW w:w="2980" w:type="pct"/>
            <w:vAlign w:val="center"/>
          </w:tcPr>
          <w:p w:rsidR="00670058" w:rsidRDefault="00395C4E" w:rsidP="00395C4E">
            <w:r>
              <w:t>Wings (10 jumbo wings per package)</w:t>
            </w:r>
          </w:p>
          <w:p w:rsidR="00395C4E" w:rsidRPr="00846B76" w:rsidRDefault="00395C4E" w:rsidP="00395C4E">
            <w:r>
              <w:t>Usually 2 to 2</w:t>
            </w:r>
            <w:r w:rsidR="00775628">
              <w:t xml:space="preserve">.5 </w:t>
            </w:r>
            <w:proofErr w:type="spellStart"/>
            <w:r w:rsidR="00775628">
              <w:t>lbs</w:t>
            </w:r>
            <w:proofErr w:type="spellEnd"/>
          </w:p>
        </w:tc>
        <w:tc>
          <w:tcPr>
            <w:tcW w:w="1010" w:type="pct"/>
            <w:vAlign w:val="center"/>
          </w:tcPr>
          <w:p w:rsidR="00670058" w:rsidRPr="00846B76" w:rsidRDefault="00775628" w:rsidP="00775628">
            <w:pPr>
              <w:spacing w:before="120"/>
            </w:pPr>
            <w:r>
              <w:t>$3.50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775628" w:rsidP="00775628">
            <w:r>
              <w:t>Sold out</w:t>
            </w:r>
          </w:p>
        </w:tc>
        <w:tc>
          <w:tcPr>
            <w:tcW w:w="2980" w:type="pct"/>
            <w:vAlign w:val="center"/>
          </w:tcPr>
          <w:p w:rsidR="00670058" w:rsidRPr="00846B76" w:rsidRDefault="00775628" w:rsidP="00775628">
            <w:r>
              <w:t>Whole chickens</w:t>
            </w:r>
          </w:p>
        </w:tc>
        <w:tc>
          <w:tcPr>
            <w:tcW w:w="1010" w:type="pct"/>
            <w:vAlign w:val="center"/>
          </w:tcPr>
          <w:p w:rsidR="00670058" w:rsidRPr="00846B76" w:rsidRDefault="00775628" w:rsidP="00775628">
            <w:pPr>
              <w:spacing w:before="120"/>
            </w:pPr>
            <w:r>
              <w:t>$3.50</w:t>
            </w:r>
          </w:p>
        </w:tc>
      </w:tr>
      <w:bookmarkEnd w:id="0"/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775628" w:rsidP="00775628">
            <w:r>
              <w:t>Sold out</w:t>
            </w:r>
          </w:p>
        </w:tc>
        <w:tc>
          <w:tcPr>
            <w:tcW w:w="2980" w:type="pct"/>
            <w:vAlign w:val="center"/>
          </w:tcPr>
          <w:p w:rsidR="00670058" w:rsidRPr="00846B76" w:rsidRDefault="00775628" w:rsidP="00775628">
            <w:r>
              <w:t xml:space="preserve">Hearts </w:t>
            </w:r>
          </w:p>
        </w:tc>
        <w:tc>
          <w:tcPr>
            <w:tcW w:w="1010" w:type="pct"/>
            <w:vAlign w:val="center"/>
          </w:tcPr>
          <w:p w:rsidR="00670058" w:rsidRPr="00846B76" w:rsidRDefault="00775628" w:rsidP="00775628">
            <w:pPr>
              <w:spacing w:before="120"/>
            </w:pPr>
            <w:r>
              <w:t>$3.00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775628" w:rsidP="00775628">
            <w:r>
              <w:t>Yes</w:t>
            </w:r>
          </w:p>
        </w:tc>
        <w:tc>
          <w:tcPr>
            <w:tcW w:w="2980" w:type="pct"/>
            <w:vAlign w:val="center"/>
          </w:tcPr>
          <w:p w:rsidR="00670058" w:rsidRPr="00846B76" w:rsidRDefault="00775628" w:rsidP="00775628">
            <w:r>
              <w:t>Livers</w:t>
            </w:r>
          </w:p>
        </w:tc>
        <w:tc>
          <w:tcPr>
            <w:tcW w:w="1010" w:type="pct"/>
            <w:vAlign w:val="center"/>
          </w:tcPr>
          <w:p w:rsidR="00670058" w:rsidRPr="00846B76" w:rsidRDefault="00775628" w:rsidP="00775628">
            <w:pPr>
              <w:spacing w:before="120"/>
            </w:pPr>
            <w:r>
              <w:t>$3.00</w:t>
            </w:r>
          </w:p>
        </w:tc>
      </w:tr>
      <w:tr w:rsidR="00670058" w:rsidRPr="00846B76" w:rsidTr="00257184">
        <w:trPr>
          <w:trHeight w:val="864"/>
        </w:trPr>
        <w:tc>
          <w:tcPr>
            <w:tcW w:w="1010" w:type="pct"/>
            <w:vAlign w:val="center"/>
          </w:tcPr>
          <w:p w:rsidR="00670058" w:rsidRPr="00257184" w:rsidRDefault="00775628" w:rsidP="00775628">
            <w:r>
              <w:t>Yes</w:t>
            </w:r>
          </w:p>
        </w:tc>
        <w:tc>
          <w:tcPr>
            <w:tcW w:w="2980" w:type="pct"/>
            <w:vAlign w:val="center"/>
          </w:tcPr>
          <w:p w:rsidR="00670058" w:rsidRDefault="00775628" w:rsidP="00775628">
            <w:r>
              <w:t>Chicken backs (4 per package)</w:t>
            </w:r>
          </w:p>
          <w:p w:rsidR="00775628" w:rsidRPr="00670058" w:rsidRDefault="00775628" w:rsidP="00775628">
            <w:r>
              <w:t>(For making broth and soup)</w:t>
            </w:r>
          </w:p>
        </w:tc>
        <w:tc>
          <w:tcPr>
            <w:tcW w:w="1010" w:type="pct"/>
            <w:vAlign w:val="center"/>
          </w:tcPr>
          <w:p w:rsidR="00670058" w:rsidRPr="00846B76" w:rsidRDefault="00775628" w:rsidP="00775628">
            <w:r>
              <w:t>$1.50</w:t>
            </w:r>
          </w:p>
        </w:tc>
      </w:tr>
    </w:tbl>
    <w:p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C9B" w:rsidRDefault="00266C9B" w:rsidP="00650259">
      <w:pPr>
        <w:spacing w:after="0" w:line="240" w:lineRule="auto"/>
      </w:pPr>
      <w:r>
        <w:separator/>
      </w:r>
    </w:p>
  </w:endnote>
  <w:endnote w:type="continuationSeparator" w:id="0">
    <w:p w:rsidR="00266C9B" w:rsidRDefault="00266C9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68611E-A12C-4F12-A6EF-696E0E6ACE8B}"/>
    <w:embedBold r:id="rId2" w:fontKey="{6C029E8F-8BD9-4066-BC66-296E85448B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71C8B6C-3DB0-4CAC-AE02-E0D1DAA79074}"/>
    <w:embedBold r:id="rId4" w:fontKey="{8312A297-25A2-4B4C-81D9-06CDEEBF47E3}"/>
    <w:embedItalic r:id="rId5" w:fontKey="{8689036B-1231-40C3-88DE-FD1D59CE9F2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3EF37581-AE49-4290-8243-7B23976B54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sdt>
        <w:sdtPr>
          <w:rPr>
            <w:sz w:val="18"/>
            <w:szCs w:val="24"/>
          </w:rPr>
          <w:id w:val="14823600"/>
          <w:placeholder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73326A" w:rsidRPr="0073326A" w:rsidRDefault="00C27FAC" w:rsidP="0073326A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3326A">
                <w:rPr>
                  <w:rStyle w:val="FooterChar"/>
                </w:rPr>
                <w:t xml:space="preserve">Double click in Footer to put School Name </w:t>
              </w:r>
              <w:r w:rsidRPr="0073326A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C9B" w:rsidRDefault="00266C9B" w:rsidP="00650259">
      <w:pPr>
        <w:spacing w:after="0" w:line="240" w:lineRule="auto"/>
      </w:pPr>
      <w:r>
        <w:separator/>
      </w:r>
    </w:p>
  </w:footnote>
  <w:footnote w:type="continuationSeparator" w:id="0">
    <w:p w:rsidR="00266C9B" w:rsidRDefault="00266C9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:rsidTr="00257184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B000925" wp14:editId="6B6B7EAB">
                <wp:extent cx="457200" cy="457200"/>
                <wp:effectExtent l="0" t="0" r="0" b="0"/>
                <wp:docPr id="1" name="Graphic 1" descr="price lis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732B16" w:rsidRDefault="00B457F1" w:rsidP="00B457F1">
          <w:pPr>
            <w:pStyle w:val="Header"/>
          </w:pPr>
          <w:r>
            <w:t>Chicken Products</w:t>
          </w:r>
        </w:p>
      </w:tc>
    </w:tr>
  </w:tbl>
  <w:p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7F1"/>
    <w:rsid w:val="00052382"/>
    <w:rsid w:val="0006568A"/>
    <w:rsid w:val="00076F0F"/>
    <w:rsid w:val="00084253"/>
    <w:rsid w:val="000D1F49"/>
    <w:rsid w:val="000E73F2"/>
    <w:rsid w:val="001727CA"/>
    <w:rsid w:val="001979D3"/>
    <w:rsid w:val="001F0608"/>
    <w:rsid w:val="00257184"/>
    <w:rsid w:val="00266C9B"/>
    <w:rsid w:val="00290F5E"/>
    <w:rsid w:val="002C16BD"/>
    <w:rsid w:val="002C56E6"/>
    <w:rsid w:val="002E5B69"/>
    <w:rsid w:val="00343DF9"/>
    <w:rsid w:val="00361E11"/>
    <w:rsid w:val="00395C4E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70F25"/>
    <w:rsid w:val="00775628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23302"/>
    <w:rsid w:val="00A370A8"/>
    <w:rsid w:val="00A51B9A"/>
    <w:rsid w:val="00A60442"/>
    <w:rsid w:val="00AB0BCC"/>
    <w:rsid w:val="00B160CA"/>
    <w:rsid w:val="00B457F1"/>
    <w:rsid w:val="00B50E3E"/>
    <w:rsid w:val="00B620F4"/>
    <w:rsid w:val="00BD4753"/>
    <w:rsid w:val="00BD5CB1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0308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79C6D072B9C44D58792A0D8BC970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3F6B6-7AF7-4015-9A7B-26C703102584}"/>
      </w:docPartPr>
      <w:docPartBody>
        <w:p w:rsidR="00000000" w:rsidRDefault="00873E4C">
          <w:pPr>
            <w:pStyle w:val="379C6D072B9C44D58792A0D8BC970D8A"/>
          </w:pPr>
          <w:r w:rsidRPr="00257184">
            <w:t>Item Name/Description</w:t>
          </w:r>
        </w:p>
      </w:docPartBody>
    </w:docPart>
    <w:docPart>
      <w:docPartPr>
        <w:name w:val="339D0B68E8274AD39204F300C20AC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9F2B0-0FD1-4114-9725-548D86DCFF79}"/>
      </w:docPartPr>
      <w:docPartBody>
        <w:p w:rsidR="00000000" w:rsidRDefault="00873E4C">
          <w:pPr>
            <w:pStyle w:val="339D0B68E8274AD39204F300C20AC011"/>
          </w:pPr>
          <w:r w:rsidRPr="00670058">
            <w:rPr>
              <w:rStyle w:val="PlaceholderText"/>
            </w:rPr>
            <w:t>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4C"/>
    <w:rsid w:val="0087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DEDC9FD07A40D7961C3A9378E2D93C">
    <w:name w:val="89DEDC9FD07A40D7961C3A9378E2D93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67AD0E6E04430DAB5CD0686069933C">
    <w:name w:val="A067AD0E6E04430DAB5CD0686069933C"/>
  </w:style>
  <w:style w:type="paragraph" w:customStyle="1" w:styleId="379C6D072B9C44D58792A0D8BC970D8A">
    <w:name w:val="379C6D072B9C44D58792A0D8BC970D8A"/>
  </w:style>
  <w:style w:type="paragraph" w:customStyle="1" w:styleId="339D0B68E8274AD39204F300C20AC011">
    <w:name w:val="339D0B68E8274AD39204F300C20AC011"/>
  </w:style>
  <w:style w:type="paragraph" w:customStyle="1" w:styleId="455B1D92C3A949F8B6F904566BA627B4">
    <w:name w:val="455B1D92C3A949F8B6F904566BA627B4"/>
  </w:style>
  <w:style w:type="paragraph" w:customStyle="1" w:styleId="D09B21F517B54557A058BF484151BC76">
    <w:name w:val="D09B21F517B54557A058BF484151BC76"/>
  </w:style>
  <w:style w:type="paragraph" w:customStyle="1" w:styleId="FB7C396E77674D749EF208C8AF47DB18">
    <w:name w:val="FB7C396E77674D749EF208C8AF47DB18"/>
  </w:style>
  <w:style w:type="paragraph" w:customStyle="1" w:styleId="59FB10DD1F1141A28EA444A28C812CBD">
    <w:name w:val="59FB10DD1F1141A28EA444A28C812CBD"/>
  </w:style>
  <w:style w:type="paragraph" w:customStyle="1" w:styleId="35D122F18CB1428E82E53C22B0CA0444">
    <w:name w:val="35D122F18CB1428E82E53C22B0CA0444"/>
  </w:style>
  <w:style w:type="paragraph" w:customStyle="1" w:styleId="1D7613653E8D44E484489363691A1B5B">
    <w:name w:val="1D7613653E8D44E484489363691A1B5B"/>
  </w:style>
  <w:style w:type="paragraph" w:customStyle="1" w:styleId="764669900A4C4DEABD8BAD769BDDB080">
    <w:name w:val="764669900A4C4DEABD8BAD769BDDB080"/>
  </w:style>
  <w:style w:type="paragraph" w:customStyle="1" w:styleId="BB58E5321DC5437BB871DEA04B80A75A">
    <w:name w:val="BB58E5321DC5437BB871DEA04B80A75A"/>
  </w:style>
  <w:style w:type="paragraph" w:customStyle="1" w:styleId="C6D89B3413C84D39A186C4944464C529">
    <w:name w:val="C6D89B3413C84D39A186C4944464C529"/>
  </w:style>
  <w:style w:type="paragraph" w:customStyle="1" w:styleId="BD0BAD8033EE4650BF0CE5622F702EB9">
    <w:name w:val="BD0BAD8033EE4650BF0CE5622F702EB9"/>
  </w:style>
  <w:style w:type="paragraph" w:customStyle="1" w:styleId="F955F528603242F9984BE4117CA09AAE">
    <w:name w:val="F955F528603242F9984BE4117CA09AAE"/>
  </w:style>
  <w:style w:type="paragraph" w:customStyle="1" w:styleId="8613F678786347FDB937625B553A7DA2">
    <w:name w:val="8613F678786347FDB937625B553A7DA2"/>
  </w:style>
  <w:style w:type="paragraph" w:customStyle="1" w:styleId="1C0C386619E348D3AEDD134A1B8FF4BA">
    <w:name w:val="1C0C386619E348D3AEDD134A1B8FF4BA"/>
  </w:style>
  <w:style w:type="paragraph" w:customStyle="1" w:styleId="48A6C60FD0F54821851010C4639602CE">
    <w:name w:val="48A6C60FD0F54821851010C4639602CE"/>
  </w:style>
  <w:style w:type="paragraph" w:customStyle="1" w:styleId="19ACAD67E2194DA4AB0F02DAAA4FBEF4">
    <w:name w:val="19ACAD67E2194DA4AB0F02DAAA4FBEF4"/>
  </w:style>
  <w:style w:type="paragraph" w:customStyle="1" w:styleId="C489379AE9944475B4E185D59C3EB243">
    <w:name w:val="C489379AE9944475B4E185D59C3EB243"/>
  </w:style>
  <w:style w:type="paragraph" w:customStyle="1" w:styleId="E502968A845D47AE8E3FE200670111DC">
    <w:name w:val="E502968A845D47AE8E3FE200670111DC"/>
  </w:style>
  <w:style w:type="paragraph" w:customStyle="1" w:styleId="492D8E145D6E4686A0C5210370015BC1">
    <w:name w:val="492D8E145D6E4686A0C5210370015BC1"/>
  </w:style>
  <w:style w:type="paragraph" w:customStyle="1" w:styleId="B41FC68172A64E33B62D4B797D31FEB6">
    <w:name w:val="B41FC68172A64E33B62D4B797D31FEB6"/>
  </w:style>
  <w:style w:type="paragraph" w:customStyle="1" w:styleId="FF3A501BA0114AA3A24CE663B3791473">
    <w:name w:val="FF3A501BA0114AA3A24CE663B3791473"/>
  </w:style>
  <w:style w:type="paragraph" w:customStyle="1" w:styleId="87C55575EC114BD1B66A395755A8B720">
    <w:name w:val="87C55575EC114BD1B66A395755A8B720"/>
  </w:style>
  <w:style w:type="paragraph" w:customStyle="1" w:styleId="E32491E6947149FEBE94F207AEA9B1CA">
    <w:name w:val="E32491E6947149FEBE94F207AEA9B1CA"/>
  </w:style>
  <w:style w:type="paragraph" w:customStyle="1" w:styleId="2CECDCBD56EF4E2985691414D822578E">
    <w:name w:val="2CECDCBD56EF4E2985691414D822578E"/>
  </w:style>
  <w:style w:type="paragraph" w:customStyle="1" w:styleId="C92BD304FD734281BCE34872A7A0B9B3">
    <w:name w:val="C92BD304FD734281BCE34872A7A0B9B3"/>
  </w:style>
  <w:style w:type="paragraph" w:customStyle="1" w:styleId="C2AAA299284C4726A71E9BDFC3082982">
    <w:name w:val="C2AAA299284C4726A71E9BDFC3082982"/>
  </w:style>
  <w:style w:type="paragraph" w:customStyle="1" w:styleId="2FBE98A813B64542B68846F002FA0D43">
    <w:name w:val="2FBE98A813B64542B68846F002FA0D43"/>
  </w:style>
  <w:style w:type="paragraph" w:customStyle="1" w:styleId="E482DD23D8CF4FE995E58FD658E8F74A">
    <w:name w:val="E482DD23D8CF4FE995E58FD658E8F74A"/>
  </w:style>
  <w:style w:type="paragraph" w:customStyle="1" w:styleId="C8F779595C594522A4F164DEAC939679">
    <w:name w:val="C8F779595C594522A4F164DEAC939679"/>
  </w:style>
  <w:style w:type="paragraph" w:customStyle="1" w:styleId="81410E2340214737B8EE639BE0E2694C">
    <w:name w:val="81410E2340214737B8EE639BE0E2694C"/>
  </w:style>
  <w:style w:type="paragraph" w:customStyle="1" w:styleId="F4A53521BF1A41A2B2822BCFE3F58E6A">
    <w:name w:val="F4A53521BF1A41A2B2822BCFE3F58E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2020-03-29T18:18:00Z</dcterms:created>
  <dcterms:modified xsi:type="dcterms:W3CDTF">2020-03-29T18:51:00Z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